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AF1" w:rsidRDefault="00171A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8pt;margin-top:162pt;width:270pt;height:125pt;z-index:251658240" wrapcoords="0 0 21600 0 21600 21600 0 21600 0 0" filled="f" stroked="f">
            <v:fill o:detectmouseclick="t"/>
            <v:textbox inset=",7.2pt,,7.2pt">
              <w:txbxContent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bookmarkStart w:id="0" w:name="_GoBack"/>
                  <w:bookmarkEnd w:id="0"/>
                  <w:r w:rsidRPr="003568BD">
                    <w:rPr>
                      <w:rFonts w:ascii="Calibri" w:hAnsi="Calibri" w:cs="Calibri"/>
                      <w:color w:val="000000"/>
                      <w:lang w:val="en-GB"/>
                    </w:rPr>
                    <w:t xml:space="preserve">Once opened, your tiller will look like this. </w:t>
                  </w:r>
                  <w:r w:rsidRPr="003568BD">
                    <w:rPr>
                      <w:rFonts w:ascii="Calibri" w:hAnsi="Calibri" w:cs="Calibri"/>
                      <w:lang w:val="en-GB"/>
                    </w:rPr>
                    <w:t>Remove the cover completely by un</w:t>
                  </w:r>
                  <w:r>
                    <w:rPr>
                      <w:rFonts w:ascii="Calibri" w:hAnsi="Calibri" w:cs="Calibri"/>
                      <w:lang w:val="en-GB"/>
                    </w:rPr>
                    <w:t>hooking the locating ta</w:t>
                  </w:r>
                  <w:r w:rsidRPr="003568BD">
                    <w:rPr>
                      <w:rFonts w:ascii="Calibri" w:hAnsi="Calibri" w:cs="Calibri"/>
                      <w:lang w:val="en-GB"/>
                    </w:rPr>
                    <w:t>gs at the base of the cover.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Verdana" w:hAnsi="Verdana" w:cs="Verdana"/>
                      <w:b/>
                      <w:bCs/>
                      <w:i/>
                      <w:iCs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Now lean the tiller forward onto its fuel tank. Please be su</w:t>
                  </w:r>
                  <w:r>
                    <w:rPr>
                      <w:rFonts w:ascii="Calibri" w:hAnsi="Calibri" w:cs="Calibri"/>
                      <w:lang w:val="en-GB"/>
                    </w:rPr>
                    <w:t xml:space="preserve">re the fuel cap is on correctly, </w:t>
                  </w:r>
                  <w:r w:rsidRPr="003568BD">
                    <w:rPr>
                      <w:rFonts w:ascii="Calibri" w:hAnsi="Calibri" w:cs="Calibri"/>
                      <w:lang w:val="en-GB"/>
                    </w:rPr>
                    <w:t xml:space="preserve">so no fuel </w:t>
                  </w:r>
                  <w:r>
                    <w:rPr>
                      <w:rFonts w:ascii="Calibri" w:hAnsi="Calibri" w:cs="Calibri"/>
                      <w:lang w:val="en-GB"/>
                    </w:rPr>
                    <w:t>is spilt</w:t>
                  </w:r>
                  <w:r w:rsidRPr="003568BD">
                    <w:rPr>
                      <w:rFonts w:ascii="Calibri" w:hAnsi="Calibri" w:cs="Calibri"/>
                      <w:lang w:val="en-GB"/>
                    </w:rPr>
                    <w:t>.</w:t>
                  </w:r>
                </w:p>
                <w:p w:rsidR="00171AF1" w:rsidRDefault="00171AF1"/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margin-left:-18pt;margin-top:0;width:162.4pt;height:140.4pt;z-index:251653120" wrapcoords="0 0 21600 0 21600 21600 0 21600 0 0" filled="f" stroked="f" strokecolor="#5a5a5a">
            <v:fill o:detectmouseclick="t"/>
            <v:textbox style="mso-next-textbox:#_x0000_s1028" inset=",7.2pt,,7.2pt">
              <w:txbxContent>
                <w:p w:rsidR="00171AF1" w:rsidRDefault="00171AF1" w:rsidP="005A5142">
                  <w:r w:rsidRPr="00303372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" o:spid="_x0000_i1030" type="#_x0000_t75" alt="&lt;untitled&gt; (1)" style="width:145.5pt;height:143.25pt;visibility:visible">
                        <v:imagedata r:id="rId6" o:title=""/>
                      </v:shape>
                    </w:pict>
                  </w:r>
                  <w:r w:rsidRPr="00303372">
                    <w:rPr>
                      <w:noProof/>
                    </w:rPr>
                    <w:pict>
                      <v:shape id="Picture 7" o:spid="_x0000_i1031" type="#_x0000_t75" style="width:98.25pt;height:126.7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-17.6pt;margin-top:144.55pt;width:197.6pt;height:144.35pt;z-index:251655168" wrapcoords="0 0 21600 0 21600 21600 0 21600 0 0" filled="f" stroked="f">
            <v:fill o:detectmouseclick="t"/>
            <v:textbox style="mso-next-textbox:#_x0000_s1029" inset=",7.2pt,,7.2pt">
              <w:txbxContent>
                <w:p w:rsidR="00171AF1" w:rsidRDefault="00171AF1">
                  <w:r w:rsidRPr="00303372">
                    <w:rPr>
                      <w:noProof/>
                    </w:rPr>
                    <w:pict>
                      <v:shape id="Picture 34" o:spid="_x0000_i1033" type="#_x0000_t75" style="width:152.25pt;height:165pt;visibility:visible">
                        <v:imagedata r:id="rId7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198pt;margin-top:8in;width:270pt;height:108pt;z-index:251661312" wrapcoords="0 0 21600 0 21600 21600 0 21600 0 0" filled="f" stroked="f">
            <v:fill o:detectmouseclick="t"/>
            <v:textbox style="mso-next-textbox:#_x0000_s1030" inset=",7.2pt,,7.2pt">
              <w:txbxContent>
                <w:p w:rsidR="00171AF1" w:rsidRDefault="00171AF1" w:rsidP="00F02001">
                  <w:r>
                    <w:t>Once the new screw is tightened in place,  replace the air filter cover, this is the reverse of the removal procedure.</w:t>
                  </w:r>
                </w:p>
                <w:p w:rsidR="00171AF1" w:rsidRPr="00F02001" w:rsidRDefault="00171AF1" w:rsidP="00F02001"/>
              </w:txbxContent>
            </v:textbox>
            <w10:wrap type="tight"/>
          </v:shape>
        </w:pict>
      </w:r>
      <w:r>
        <w:rPr>
          <w:noProof/>
        </w:rPr>
        <w:pict>
          <v:shape id="_x0000_s1031" type="#_x0000_t202" style="position:absolute;margin-left:-17.85pt;margin-top:540.35pt;width:161.45pt;height:125.65pt;z-index:251657216" wrapcoords="0 0 21600 0 21600 21600 0 21600 0 0" filled="f" stroked="f">
            <v:fill o:detectmouseclick="t"/>
            <v:textbox inset=",7.2pt,,7.2pt">
              <w:txbxContent>
                <w:p w:rsidR="00171AF1" w:rsidRDefault="00171AF1">
                  <w:r w:rsidRPr="00303372">
                    <w:rPr>
                      <w:noProof/>
                    </w:rPr>
                    <w:pict>
                      <v:shape id="Picture 25" o:spid="_x0000_i1035" type="#_x0000_t75" alt="&lt;untitled&gt; (21)" style="width:143.25pt;height:107.25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margin-left:-17.85pt;margin-top:414.5pt;width:161.45pt;height:125.65pt;z-index:251656192" wrapcoords="0 0 21600 0 21600 21600 0 21600 0 0" filled="f" stroked="f">
            <v:fill o:detectmouseclick="t"/>
            <v:textbox inset=",7.2pt,,7.2pt">
              <w:txbxContent>
                <w:p w:rsidR="00171AF1" w:rsidRDefault="00171AF1">
                  <w:r w:rsidRPr="00303372">
                    <w:rPr>
                      <w:noProof/>
                    </w:rPr>
                    <w:pict>
                      <v:shape id="Picture 28" o:spid="_x0000_i1037" type="#_x0000_t75" alt="&lt;untitled&gt; (10)" style="width:153.75pt;height:114.75pt;visibility:visible">
                        <v:imagedata r:id="rId9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margin-left:-17.85pt;margin-top:296.45pt;width:161.45pt;height:117.55pt;z-index:251654144" wrapcoords="0 0 21600 0 21600 21600 0 21600 0 0" filled="f" stroked="f">
            <v:fill o:detectmouseclick="t"/>
            <v:textbox inset=",7.2pt,,7.2pt">
              <w:txbxContent>
                <w:p w:rsidR="00171AF1" w:rsidRDefault="00171AF1" w:rsidP="005A5142">
                  <w:r w:rsidRPr="00303372">
                    <w:rPr>
                      <w:noProof/>
                    </w:rPr>
                    <w:pict>
                      <v:shape id="Picture 31" o:spid="_x0000_i1039" type="#_x0000_t75" style="width:152.25pt;height:116.25pt;visibility:visible">
                        <v:imagedata r:id="rId10" o:title=""/>
                      </v:shape>
                    </w:pic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4" type="#_x0000_t202" style="position:absolute;margin-left:198pt;margin-top:18pt;width:270pt;height:126pt;z-index:251662336" wrapcoords="0 0 21600 0 21600 21600 0 21600 0 0" filled="f" stroked="f">
            <v:fill o:detectmouseclick="t"/>
            <v:textbox style="mso-next-textbox:#_x0000_s1034" inset=",7.2pt,,7.2pt">
              <w:txbxContent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</w:rPr>
                  </w:pPr>
                  <w:r w:rsidRPr="003568BD">
                    <w:rPr>
                      <w:rFonts w:ascii="Calibri" w:hAnsi="Calibri" w:cs="Calibri"/>
                      <w:color w:val="000000"/>
                      <w:lang w:val="en-GB"/>
                    </w:rPr>
                    <w:t>Remove the air filter cover by squeezing the prongs together and gently pull back through the clip.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The cover will hinge open from the bottom of the casing.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Verdana" w:hAnsi="Verdana" w:cs="Verdana"/>
                      <w:lang w:val="en-GB"/>
                    </w:rPr>
                  </w:pPr>
                </w:p>
                <w:p w:rsidR="00171AF1" w:rsidRDefault="00171AF1"/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margin-left:198pt;margin-top:6in;width:270pt;height:108pt;z-index:251660288" wrapcoords="0 0 21600 0 21600 21600 0 21600 0 0" filled="f" stroked="f">
            <v:fill o:detectmouseclick="t"/>
            <v:textbox style="mso-next-textbox:#_x0000_s1035" inset=",7.2pt,,7.2pt">
              <w:txbxContent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You will notice a nut on the new part, this has been set and no adjustment is necessary.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Fit the screw until resistance is felt, do not force the screw beyond the fitted nut, this is the optimum setting for the new screw.</w:t>
                  </w:r>
                </w:p>
                <w:p w:rsidR="00171AF1" w:rsidRPr="00F02001" w:rsidRDefault="00171AF1" w:rsidP="00F02001"/>
              </w:txbxContent>
            </v:textbox>
            <w10:wrap type="tight"/>
          </v:shape>
        </w:pict>
      </w:r>
      <w:r>
        <w:rPr>
          <w:noProof/>
        </w:rPr>
        <w:pict>
          <v:shape id="_x0000_s1036" type="#_x0000_t202" style="position:absolute;margin-left:198pt;margin-top:306pt;width:270pt;height:108pt;z-index:251659264" wrapcoords="0 0 21600 0 21600 21600 0 21600 0 0" filled="f" stroked="f">
            <v:fill o:detectmouseclick="t"/>
            <v:textbox inset=",7.2pt,,7.2pt">
              <w:txbxContent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</w:rPr>
                  </w:pPr>
                  <w:r w:rsidRPr="003568BD">
                    <w:rPr>
                      <w:rFonts w:ascii="Calibri" w:hAnsi="Calibri" w:cs="Calibri"/>
                      <w:color w:val="000000"/>
                      <w:lang w:val="en-GB"/>
                    </w:rPr>
                    <w:t>Now you will see a Phillips head screw sticking out from the carb by around 1/2 an inch.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(shown in picture)</w:t>
                  </w:r>
                </w:p>
                <w:p w:rsidR="00171AF1" w:rsidRPr="003568BD" w:rsidRDefault="00171AF1" w:rsidP="00F02001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lang w:val="en-GB"/>
                    </w:rPr>
                  </w:pPr>
                  <w:r w:rsidRPr="003568BD">
                    <w:rPr>
                      <w:rFonts w:ascii="Calibri" w:hAnsi="Calibri" w:cs="Calibri"/>
                      <w:lang w:val="en-GB"/>
                    </w:rPr>
                    <w:t>Remove the screw and the tube which it goes through completely and fit the replacement provided.</w:t>
                  </w:r>
                </w:p>
                <w:p w:rsidR="00171AF1" w:rsidRPr="00F02001" w:rsidRDefault="00171AF1" w:rsidP="00F02001"/>
              </w:txbxContent>
            </v:textbox>
            <w10:wrap type="tight"/>
          </v:shape>
        </w:pict>
      </w:r>
    </w:p>
    <w:sectPr w:rsidR="00171AF1" w:rsidSect="00B20A4F">
      <w:headerReference w:type="default" r:id="rId11"/>
      <w:footerReference w:type="default" r:id="rId12"/>
      <w:pgSz w:w="11900" w:h="16840"/>
      <w:pgMar w:top="1480" w:right="701" w:bottom="1440" w:left="851" w:header="281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AF1" w:rsidRDefault="00171AF1" w:rsidP="00256D43">
      <w:r>
        <w:separator/>
      </w:r>
    </w:p>
  </w:endnote>
  <w:endnote w:type="continuationSeparator" w:id="0">
    <w:p w:rsidR="00171AF1" w:rsidRDefault="00171AF1" w:rsidP="00256D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AF1" w:rsidRDefault="00171AF1" w:rsidP="00A61914">
    <w:pPr>
      <w:pStyle w:val="Footer"/>
      <w:jc w:val="center"/>
    </w:pPr>
    <w:r>
      <w:t>For further information or assistance please contact:</w:t>
    </w:r>
  </w:p>
  <w:p w:rsidR="00171AF1" w:rsidRDefault="00171AF1" w:rsidP="00A61914">
    <w:pPr>
      <w:pStyle w:val="Footer"/>
      <w:jc w:val="center"/>
    </w:pPr>
    <w:r>
      <w:t>Mantis UK Limited, Orchard House, Hempshaw Lane, Stockport, Cheshire, SK1 4LH</w:t>
    </w:r>
  </w:p>
  <w:p w:rsidR="00171AF1" w:rsidRDefault="00171AF1" w:rsidP="00A61914">
    <w:pPr>
      <w:pStyle w:val="Footer"/>
      <w:ind w:left="-851" w:right="-284" w:firstLine="851"/>
      <w:jc w:val="center"/>
    </w:pPr>
    <w:r>
      <w:t>Tel: 0161 474 1525    Fax: 0161 477 9144    Email:   info@mantis-uk.co.uk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AF1" w:rsidRDefault="00171AF1" w:rsidP="00256D43">
      <w:r>
        <w:separator/>
      </w:r>
    </w:p>
  </w:footnote>
  <w:footnote w:type="continuationSeparator" w:id="0">
    <w:p w:rsidR="00171AF1" w:rsidRDefault="00171AF1" w:rsidP="00256D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AF1" w:rsidRPr="00A61914" w:rsidRDefault="00171AF1">
    <w:pPr>
      <w:pStyle w:val="Header"/>
      <w:rPr>
        <w:b/>
        <w:bCs/>
        <w:sz w:val="32"/>
        <w:szCs w:val="3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9.1pt;margin-top:-1.35pt;width:162pt;height:54pt;z-index:251660288" filled="f" stroked="f">
          <v:fill o:detectmouseclick="t"/>
          <v:textbox inset=",7.2pt,,7.2pt">
            <w:txbxContent>
              <w:p w:rsidR="00171AF1" w:rsidRDefault="00171AF1">
                <w:r w:rsidRPr="00303372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0" o:spid="_x0000_i1027" type="#_x0000_t75" alt="7340MantisGreenNoBox-3.jpg" style="width:97.5pt;height:39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 w:rsidRPr="00A61914">
      <w:rPr>
        <w:b/>
        <w:bCs/>
        <w:sz w:val="32"/>
        <w:szCs w:val="32"/>
      </w:rPr>
      <w:t>Mantis UK Limited</w:t>
    </w:r>
  </w:p>
  <w:p w:rsidR="00171AF1" w:rsidRDefault="00171AF1">
    <w:pPr>
      <w:pStyle w:val="Header"/>
    </w:pPr>
    <w:r>
      <w:t>Fitting Instructions- Mantis 4 stroke tiller</w:t>
    </w:r>
  </w:p>
  <w:p w:rsidR="00171AF1" w:rsidRDefault="00171AF1">
    <w:pPr>
      <w:pStyle w:val="Header"/>
    </w:pPr>
    <w:r>
      <w:t>Carburettor Stop screw replacement</w:t>
    </w:r>
  </w:p>
  <w:p w:rsidR="00171AF1" w:rsidRDefault="00171AF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5142"/>
    <w:rsid w:val="000E21F5"/>
    <w:rsid w:val="00171AF1"/>
    <w:rsid w:val="00193BA7"/>
    <w:rsid w:val="00256D43"/>
    <w:rsid w:val="00303372"/>
    <w:rsid w:val="003568BD"/>
    <w:rsid w:val="003D7896"/>
    <w:rsid w:val="00440CBB"/>
    <w:rsid w:val="004533E1"/>
    <w:rsid w:val="004B7F55"/>
    <w:rsid w:val="004F36A0"/>
    <w:rsid w:val="00507CB1"/>
    <w:rsid w:val="005A4BA9"/>
    <w:rsid w:val="005A5142"/>
    <w:rsid w:val="00687D19"/>
    <w:rsid w:val="00872A55"/>
    <w:rsid w:val="00897969"/>
    <w:rsid w:val="009A1CAB"/>
    <w:rsid w:val="00A27871"/>
    <w:rsid w:val="00A61914"/>
    <w:rsid w:val="00B20A4F"/>
    <w:rsid w:val="00B64B8F"/>
    <w:rsid w:val="00B701A0"/>
    <w:rsid w:val="00B82CD9"/>
    <w:rsid w:val="00D25F96"/>
    <w:rsid w:val="00E52B74"/>
    <w:rsid w:val="00E93CAC"/>
    <w:rsid w:val="00ED0386"/>
    <w:rsid w:val="00F0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0C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CBB"/>
  </w:style>
  <w:style w:type="paragraph" w:styleId="Footer">
    <w:name w:val="footer"/>
    <w:basedOn w:val="Normal"/>
    <w:link w:val="FooterChar"/>
    <w:uiPriority w:val="99"/>
    <w:rsid w:val="00440C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CBB"/>
  </w:style>
  <w:style w:type="paragraph" w:styleId="BalloonText">
    <w:name w:val="Balloon Text"/>
    <w:basedOn w:val="Normal"/>
    <w:link w:val="BalloonTextChar"/>
    <w:uiPriority w:val="99"/>
    <w:semiHidden/>
    <w:rsid w:val="00507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07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</Words>
  <Characters>10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Goose</dc:creator>
  <cp:keywords/>
  <dc:description/>
  <cp:lastModifiedBy>Dell490</cp:lastModifiedBy>
  <cp:revision>2</cp:revision>
  <cp:lastPrinted>2011-04-26T12:50:00Z</cp:lastPrinted>
  <dcterms:created xsi:type="dcterms:W3CDTF">2016-12-02T13:44:00Z</dcterms:created>
  <dcterms:modified xsi:type="dcterms:W3CDTF">2016-12-02T13:44:00Z</dcterms:modified>
</cp:coreProperties>
</file>